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9512F5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9512F5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9512F5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  <w:bookmarkStart w:id="0" w:name="_GoBack"/>
        <w:bookmarkEnd w:id="0"/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4E948" w14:textId="77777777" w:rsidR="009512F5" w:rsidRDefault="009512F5" w:rsidP="000172E5">
      <w:pPr>
        <w:spacing w:after="0" w:line="240" w:lineRule="auto"/>
      </w:pPr>
      <w:r>
        <w:separator/>
      </w:r>
    </w:p>
  </w:endnote>
  <w:endnote w:type="continuationSeparator" w:id="0">
    <w:p w14:paraId="71CD87A5" w14:textId="77777777" w:rsidR="009512F5" w:rsidRDefault="009512F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9CCCE2E-8A9E-40A2-B784-705897CD7259}"/>
    <w:embedBold r:id="rId2" w:fontKey="{5AF4C026-CC5A-4988-A324-669D1D48AA1A}"/>
    <w:embedItalic r:id="rId3" w:fontKey="{5FF15B4E-3BD4-4F5E-A9BC-95099D6980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CAD221E5-1AF2-4DCC-BC20-29A7C4EC822C}"/>
    <w:embedBold r:id="rId5" w:fontKey="{026A0F58-996C-4164-861C-00B00940580F}"/>
    <w:embedItalic r:id="rId6" w:fontKey="{5320AF61-DA44-4791-9999-06AEBB389163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BCC720CA-18A5-4A9E-87DA-2E9B41FB34D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B57C478-8012-4E85-B8C0-FAD2FFB6B2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FCFEA" w14:textId="6EE353B5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Nadleśnictwo </w:t>
    </w:r>
    <w:r w:rsidR="007E4366">
      <w:rPr>
        <w:i/>
        <w:iCs/>
        <w:sz w:val="22"/>
        <w:szCs w:val="22"/>
      </w:rPr>
      <w:t>………………………………….</w:t>
    </w:r>
    <w:r w:rsidRPr="00E2338A">
      <w:rPr>
        <w:i/>
        <w:iCs/>
        <w:sz w:val="22"/>
        <w:szCs w:val="22"/>
      </w:rPr>
      <w:t xml:space="preserve">, ul. </w:t>
    </w:r>
    <w:r w:rsidR="007E4366">
      <w:rPr>
        <w:i/>
        <w:iCs/>
        <w:sz w:val="22"/>
        <w:szCs w:val="22"/>
      </w:rPr>
      <w:t>……………………………………………..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pod adresem e-mail: </w:t>
    </w:r>
    <w:hyperlink r:id="rId1" w:history="1">
      <w:r w:rsidR="00B3199F">
        <w:rPr>
          <w:rStyle w:val="Hipercze"/>
          <w:i/>
          <w:iCs/>
          <w:sz w:val="22"/>
          <w:szCs w:val="22"/>
        </w:rPr>
        <w:t>………………………..</w:t>
      </w:r>
      <w:r w:rsidRPr="00E2338A">
        <w:rPr>
          <w:rStyle w:val="Hipercze"/>
          <w:i/>
          <w:iCs/>
          <w:sz w:val="22"/>
          <w:szCs w:val="22"/>
        </w:rPr>
        <w:t>@lublin.lasy.gov.pl</w:t>
      </w:r>
    </w:hyperlink>
    <w:r w:rsidR="00B3199F">
      <w:rPr>
        <w:i/>
        <w:iCs/>
        <w:sz w:val="22"/>
        <w:szCs w:val="22"/>
      </w:rPr>
      <w:t xml:space="preserve"> lub numerem tel.: ………………………………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09422" w14:textId="77777777" w:rsidR="009512F5" w:rsidRDefault="009512F5" w:rsidP="000172E5">
      <w:pPr>
        <w:spacing w:after="0" w:line="240" w:lineRule="auto"/>
      </w:pPr>
      <w:r>
        <w:separator/>
      </w:r>
    </w:p>
  </w:footnote>
  <w:footnote w:type="continuationSeparator" w:id="0">
    <w:p w14:paraId="71724EC5" w14:textId="77777777" w:rsidR="009512F5" w:rsidRDefault="009512F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7E4366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512F5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199F"/>
    <w:rsid w:val="00B337A2"/>
    <w:rsid w:val="00B4668C"/>
    <w:rsid w:val="00BD4753"/>
    <w:rsid w:val="00BD5CB1"/>
    <w:rsid w:val="00BE62EE"/>
    <w:rsid w:val="00C003BA"/>
    <w:rsid w:val="00C15B3F"/>
    <w:rsid w:val="00C4602F"/>
    <w:rsid w:val="00C46878"/>
    <w:rsid w:val="00C54E4F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3869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hotylow@lublin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756A93"/>
    <w:rsid w:val="00764D12"/>
    <w:rsid w:val="00782D0D"/>
    <w:rsid w:val="007F34AE"/>
    <w:rsid w:val="009903F3"/>
    <w:rsid w:val="00CA7B8E"/>
    <w:rsid w:val="00D533BD"/>
    <w:rsid w:val="00D860B1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F32E21-E13B-4580-AA74-E2B9EE22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2021-04-21T11:04:00Z</dcterms:created>
  <dcterms:modified xsi:type="dcterms:W3CDTF">2021-04-21T11:04:00Z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